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80D" w:rsidRPr="0043780D" w:rsidRDefault="0043780D" w:rsidP="0043780D">
      <w:pPr>
        <w:rPr>
          <w:b/>
        </w:rPr>
      </w:pPr>
      <w:bookmarkStart w:id="0" w:name="_Toc304464374"/>
      <w:r w:rsidRPr="0043780D">
        <w:rPr>
          <w:b/>
        </w:rPr>
        <w:t>Příloha č. 3 – Krycí list nabídky</w:t>
      </w:r>
    </w:p>
    <w:p w:rsidR="00590EAD" w:rsidRDefault="00591486" w:rsidP="00F77E99">
      <w:pPr>
        <w:pStyle w:val="Nadpis1"/>
        <w:numPr>
          <w:ilvl w:val="0"/>
          <w:numId w:val="0"/>
        </w:numPr>
        <w:jc w:val="center"/>
      </w:pPr>
      <w:r>
        <w:t>Titulní list nabídky veřejné zakázky</w:t>
      </w:r>
      <w:bookmarkEnd w:id="0"/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1536"/>
        <w:gridCol w:w="1535"/>
        <w:gridCol w:w="3071"/>
      </w:tblGrid>
      <w:tr w:rsidR="00591486" w:rsidTr="00591486">
        <w:trPr>
          <w:trHeight w:val="409"/>
          <w:jc w:val="center"/>
        </w:trPr>
        <w:tc>
          <w:tcPr>
            <w:tcW w:w="9212" w:type="dxa"/>
            <w:gridSpan w:val="4"/>
            <w:shd w:val="clear" w:color="auto" w:fill="4F81BD" w:themeFill="accent1"/>
            <w:vAlign w:val="center"/>
          </w:tcPr>
          <w:p w:rsidR="00591486" w:rsidRPr="00591486" w:rsidRDefault="00591486" w:rsidP="00591486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91486">
              <w:rPr>
                <w:b/>
                <w:color w:val="FFFFFF" w:themeColor="background1"/>
                <w:sz w:val="24"/>
                <w:szCs w:val="24"/>
              </w:rPr>
              <w:t>Veřejná zakázka malého rozsahu</w:t>
            </w:r>
          </w:p>
        </w:tc>
      </w:tr>
      <w:tr w:rsidR="00591486" w:rsidTr="00591486">
        <w:trPr>
          <w:trHeight w:val="414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591486" w:rsidRDefault="00591486" w:rsidP="00591486">
            <w:r>
              <w:t>Název zakázky</w:t>
            </w:r>
          </w:p>
        </w:tc>
        <w:tc>
          <w:tcPr>
            <w:tcW w:w="4606" w:type="dxa"/>
            <w:gridSpan w:val="2"/>
            <w:vAlign w:val="center"/>
          </w:tcPr>
          <w:p w:rsidR="00591486" w:rsidRPr="008526E3" w:rsidRDefault="00922CF0" w:rsidP="00591486">
            <w:pPr>
              <w:rPr>
                <w:rStyle w:val="Siln"/>
              </w:rPr>
            </w:pPr>
            <w:r>
              <w:rPr>
                <w:rStyle w:val="Siln"/>
              </w:rPr>
              <w:t>Výpočetní technika pro MOMETO</w:t>
            </w:r>
          </w:p>
        </w:tc>
      </w:tr>
      <w:tr w:rsidR="00D86917" w:rsidTr="00D86917">
        <w:trPr>
          <w:trHeight w:val="420"/>
          <w:jc w:val="center"/>
        </w:trPr>
        <w:tc>
          <w:tcPr>
            <w:tcW w:w="9212" w:type="dxa"/>
            <w:gridSpan w:val="4"/>
            <w:shd w:val="clear" w:color="auto" w:fill="4F81BD" w:themeFill="accent1"/>
            <w:vAlign w:val="center"/>
          </w:tcPr>
          <w:p w:rsidR="00D86917" w:rsidRPr="00D86917" w:rsidRDefault="00D86917" w:rsidP="00D8691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D86917">
              <w:rPr>
                <w:b/>
                <w:color w:val="FFFFFF" w:themeColor="background1"/>
                <w:sz w:val="24"/>
                <w:szCs w:val="24"/>
              </w:rPr>
              <w:t>Základní identifikační údaje</w:t>
            </w:r>
          </w:p>
        </w:tc>
      </w:tr>
      <w:tr w:rsidR="00D86917" w:rsidTr="00D86917">
        <w:trPr>
          <w:trHeight w:val="412"/>
          <w:jc w:val="center"/>
        </w:trPr>
        <w:tc>
          <w:tcPr>
            <w:tcW w:w="9212" w:type="dxa"/>
            <w:gridSpan w:val="4"/>
            <w:shd w:val="clear" w:color="auto" w:fill="DBE5F1" w:themeFill="accent1" w:themeFillTint="33"/>
            <w:vAlign w:val="center"/>
          </w:tcPr>
          <w:p w:rsidR="00D86917" w:rsidRPr="00D86917" w:rsidRDefault="00D86917" w:rsidP="00591486">
            <w:pPr>
              <w:rPr>
                <w:b/>
              </w:rPr>
            </w:pPr>
            <w:r w:rsidRPr="002377FE">
              <w:rPr>
                <w:b/>
                <w:sz w:val="24"/>
              </w:rPr>
              <w:t>Z</w:t>
            </w:r>
            <w:r w:rsidR="002377FE" w:rsidRPr="002377FE">
              <w:rPr>
                <w:b/>
                <w:sz w:val="20"/>
              </w:rPr>
              <w:t>ADAVATEL</w:t>
            </w:r>
          </w:p>
        </w:tc>
      </w:tr>
      <w:tr w:rsidR="00591486" w:rsidTr="002377FE">
        <w:trPr>
          <w:trHeight w:val="404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2377FE" w:rsidRDefault="002377FE" w:rsidP="00591486">
            <w:r>
              <w:t>Název:</w:t>
            </w:r>
          </w:p>
        </w:tc>
        <w:tc>
          <w:tcPr>
            <w:tcW w:w="4606" w:type="dxa"/>
            <w:gridSpan w:val="2"/>
            <w:vAlign w:val="center"/>
          </w:tcPr>
          <w:p w:rsidR="00591486" w:rsidRDefault="003A34B2" w:rsidP="00591486">
            <w:r>
              <w:rPr>
                <w:b/>
              </w:rPr>
              <w:t>Akademické centrum studentských aktivit</w:t>
            </w:r>
          </w:p>
        </w:tc>
      </w:tr>
      <w:tr w:rsidR="00591486" w:rsidTr="002377FE">
        <w:trPr>
          <w:trHeight w:val="422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591486" w:rsidRDefault="002377FE" w:rsidP="00591486">
            <w:r>
              <w:t>Sídlo:</w:t>
            </w:r>
          </w:p>
        </w:tc>
        <w:tc>
          <w:tcPr>
            <w:tcW w:w="4606" w:type="dxa"/>
            <w:gridSpan w:val="2"/>
            <w:vAlign w:val="center"/>
          </w:tcPr>
          <w:p w:rsidR="00591486" w:rsidRDefault="003A34B2" w:rsidP="00591486">
            <w:r>
              <w:t>Jungmannova 866, 664 34 Kuřim</w:t>
            </w:r>
          </w:p>
        </w:tc>
      </w:tr>
      <w:tr w:rsidR="00591486" w:rsidTr="002377FE">
        <w:trPr>
          <w:trHeight w:val="425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591486" w:rsidRDefault="002377FE" w:rsidP="00591486">
            <w:r>
              <w:t>IČ:</w:t>
            </w:r>
          </w:p>
        </w:tc>
        <w:tc>
          <w:tcPr>
            <w:tcW w:w="4606" w:type="dxa"/>
            <w:gridSpan w:val="2"/>
            <w:vAlign w:val="center"/>
          </w:tcPr>
          <w:p w:rsidR="00591486" w:rsidRDefault="003A34B2" w:rsidP="00591486">
            <w:r>
              <w:t>26566958</w:t>
            </w:r>
          </w:p>
        </w:tc>
      </w:tr>
      <w:tr w:rsidR="00591486" w:rsidTr="002377FE">
        <w:trPr>
          <w:trHeight w:val="430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591486" w:rsidRDefault="002377FE" w:rsidP="00591486">
            <w:r>
              <w:t>Osoba oprávněná jednat jménem zadavatele:</w:t>
            </w:r>
          </w:p>
        </w:tc>
        <w:tc>
          <w:tcPr>
            <w:tcW w:w="4606" w:type="dxa"/>
            <w:gridSpan w:val="2"/>
            <w:vAlign w:val="center"/>
          </w:tcPr>
          <w:p w:rsidR="003A34B2" w:rsidRDefault="003A34B2" w:rsidP="003A34B2">
            <w:r>
              <w:t>Ing. Jaroslav Švec, ředitel</w:t>
            </w:r>
          </w:p>
          <w:p w:rsidR="00591486" w:rsidRDefault="003A34B2" w:rsidP="003A34B2">
            <w:r>
              <w:t xml:space="preserve">Tel.: +420 541 145 255, E-mail: </w:t>
            </w:r>
            <w:hyperlink r:id="rId9" w:history="1">
              <w:r w:rsidRPr="00215941">
                <w:rPr>
                  <w:rStyle w:val="Hypertextovodkaz"/>
                </w:rPr>
                <w:t>info@acsa.cz</w:t>
              </w:r>
            </w:hyperlink>
          </w:p>
        </w:tc>
      </w:tr>
      <w:tr w:rsidR="00591486" w:rsidTr="002377FE">
        <w:trPr>
          <w:trHeight w:val="433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591486" w:rsidRDefault="002377FE" w:rsidP="00591486">
            <w:r>
              <w:t>Kontaktní osoba:</w:t>
            </w:r>
          </w:p>
        </w:tc>
        <w:tc>
          <w:tcPr>
            <w:tcW w:w="4606" w:type="dxa"/>
            <w:gridSpan w:val="2"/>
            <w:vAlign w:val="center"/>
          </w:tcPr>
          <w:p w:rsidR="00591486" w:rsidRDefault="00922CF0" w:rsidP="00922CF0">
            <w:r>
              <w:t>Ing. Petr Bílek</w:t>
            </w:r>
            <w:r w:rsidR="003A34B2">
              <w:t xml:space="preserve">, E-mail: </w:t>
            </w:r>
            <w:hyperlink r:id="rId10" w:history="1">
              <w:r w:rsidRPr="001E1B1D">
                <w:rPr>
                  <w:rStyle w:val="Hypertextovodkaz"/>
                </w:rPr>
                <w:t>bilek@acsa.cz</w:t>
              </w:r>
            </w:hyperlink>
            <w:r>
              <w:t xml:space="preserve"> </w:t>
            </w:r>
            <w:bookmarkStart w:id="1" w:name="_GoBack"/>
            <w:bookmarkEnd w:id="1"/>
          </w:p>
        </w:tc>
      </w:tr>
      <w:tr w:rsidR="002377FE" w:rsidTr="002377FE">
        <w:trPr>
          <w:trHeight w:val="452"/>
          <w:jc w:val="center"/>
        </w:trPr>
        <w:tc>
          <w:tcPr>
            <w:tcW w:w="9212" w:type="dxa"/>
            <w:gridSpan w:val="4"/>
            <w:shd w:val="clear" w:color="auto" w:fill="DBE5F1" w:themeFill="accent1" w:themeFillTint="33"/>
            <w:vAlign w:val="center"/>
          </w:tcPr>
          <w:p w:rsidR="002377FE" w:rsidRPr="002377FE" w:rsidRDefault="002377FE" w:rsidP="00591486">
            <w:pPr>
              <w:rPr>
                <w:b/>
              </w:rPr>
            </w:pPr>
            <w:r w:rsidRPr="002377FE">
              <w:rPr>
                <w:b/>
                <w:sz w:val="24"/>
              </w:rPr>
              <w:t>U</w:t>
            </w:r>
            <w:r w:rsidRPr="002377FE">
              <w:rPr>
                <w:b/>
                <w:sz w:val="20"/>
              </w:rPr>
              <w:t>CHAZEČ</w:t>
            </w:r>
          </w:p>
        </w:tc>
      </w:tr>
      <w:tr w:rsidR="002377FE" w:rsidTr="002377FE">
        <w:trPr>
          <w:trHeight w:val="414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2377FE" w:rsidRDefault="002377FE" w:rsidP="00591486">
            <w:r>
              <w:t>Název:</w:t>
            </w:r>
          </w:p>
        </w:tc>
        <w:tc>
          <w:tcPr>
            <w:tcW w:w="4606" w:type="dxa"/>
            <w:gridSpan w:val="2"/>
            <w:vAlign w:val="center"/>
          </w:tcPr>
          <w:p w:rsidR="002377FE" w:rsidRPr="002377FE" w:rsidRDefault="002377FE" w:rsidP="00591486">
            <w:pPr>
              <w:rPr>
                <w:b/>
              </w:rPr>
            </w:pPr>
          </w:p>
        </w:tc>
      </w:tr>
      <w:tr w:rsidR="002377FE" w:rsidTr="002377FE">
        <w:trPr>
          <w:trHeight w:val="432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2377FE" w:rsidRDefault="002377FE" w:rsidP="00591486">
            <w:r>
              <w:t>Sídlo:</w:t>
            </w:r>
          </w:p>
        </w:tc>
        <w:tc>
          <w:tcPr>
            <w:tcW w:w="4606" w:type="dxa"/>
            <w:gridSpan w:val="2"/>
            <w:vAlign w:val="center"/>
          </w:tcPr>
          <w:p w:rsidR="002377FE" w:rsidRDefault="002377FE" w:rsidP="00591486"/>
        </w:tc>
      </w:tr>
      <w:tr w:rsidR="002377FE" w:rsidTr="002377FE">
        <w:trPr>
          <w:trHeight w:val="432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2377FE" w:rsidRDefault="002377FE" w:rsidP="00591486">
            <w:r>
              <w:t>Kontaktní adresa:</w:t>
            </w:r>
          </w:p>
        </w:tc>
        <w:tc>
          <w:tcPr>
            <w:tcW w:w="4606" w:type="dxa"/>
            <w:gridSpan w:val="2"/>
            <w:vAlign w:val="center"/>
          </w:tcPr>
          <w:p w:rsidR="002377FE" w:rsidRDefault="002377FE" w:rsidP="00591486"/>
        </w:tc>
      </w:tr>
      <w:tr w:rsidR="002377FE" w:rsidTr="002377FE">
        <w:trPr>
          <w:trHeight w:val="421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2377FE" w:rsidRDefault="002377FE" w:rsidP="00591486">
            <w:r>
              <w:t>IČ:</w:t>
            </w:r>
          </w:p>
        </w:tc>
        <w:tc>
          <w:tcPr>
            <w:tcW w:w="4606" w:type="dxa"/>
            <w:gridSpan w:val="2"/>
            <w:vAlign w:val="center"/>
          </w:tcPr>
          <w:p w:rsidR="002377FE" w:rsidRDefault="002377FE" w:rsidP="00591486"/>
        </w:tc>
      </w:tr>
      <w:tr w:rsidR="002377FE" w:rsidTr="002377FE">
        <w:trPr>
          <w:trHeight w:val="421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2377FE" w:rsidRDefault="002377FE" w:rsidP="00591486">
            <w:r>
              <w:t>DIČ:</w:t>
            </w:r>
          </w:p>
        </w:tc>
        <w:tc>
          <w:tcPr>
            <w:tcW w:w="4606" w:type="dxa"/>
            <w:gridSpan w:val="2"/>
            <w:vAlign w:val="center"/>
          </w:tcPr>
          <w:p w:rsidR="002377FE" w:rsidRDefault="002377FE" w:rsidP="00591486"/>
        </w:tc>
      </w:tr>
      <w:tr w:rsidR="002377FE" w:rsidTr="001653B7">
        <w:trPr>
          <w:trHeight w:val="585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</w:tcPr>
          <w:p w:rsidR="002377FE" w:rsidRDefault="002377FE" w:rsidP="00591486">
            <w:r>
              <w:t>Osoba oprávněná jednat jménem uchazeče:</w:t>
            </w:r>
          </w:p>
        </w:tc>
        <w:tc>
          <w:tcPr>
            <w:tcW w:w="4606" w:type="dxa"/>
            <w:gridSpan w:val="2"/>
            <w:vAlign w:val="center"/>
          </w:tcPr>
          <w:p w:rsidR="001653B7" w:rsidRDefault="001653B7" w:rsidP="001653B7"/>
        </w:tc>
      </w:tr>
      <w:tr w:rsidR="002377FE" w:rsidTr="002377FE">
        <w:trPr>
          <w:trHeight w:val="443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2377FE" w:rsidRDefault="002377FE" w:rsidP="00591486">
            <w:r>
              <w:t>Kontaktní osoba:</w:t>
            </w:r>
          </w:p>
        </w:tc>
        <w:tc>
          <w:tcPr>
            <w:tcW w:w="4606" w:type="dxa"/>
            <w:gridSpan w:val="2"/>
            <w:vAlign w:val="center"/>
          </w:tcPr>
          <w:p w:rsidR="002377FE" w:rsidRDefault="002377FE" w:rsidP="00591486"/>
        </w:tc>
      </w:tr>
      <w:tr w:rsidR="001653B7" w:rsidTr="00486F52">
        <w:trPr>
          <w:trHeight w:val="388"/>
          <w:jc w:val="center"/>
        </w:trPr>
        <w:tc>
          <w:tcPr>
            <w:tcW w:w="9212" w:type="dxa"/>
            <w:gridSpan w:val="4"/>
            <w:shd w:val="clear" w:color="auto" w:fill="4F81BD" w:themeFill="accent1"/>
            <w:vAlign w:val="center"/>
          </w:tcPr>
          <w:p w:rsidR="001653B7" w:rsidRPr="00486F52" w:rsidRDefault="001653B7" w:rsidP="00486F5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86F52">
              <w:rPr>
                <w:b/>
                <w:color w:val="FFFFFF" w:themeColor="background1"/>
                <w:sz w:val="24"/>
                <w:szCs w:val="24"/>
              </w:rPr>
              <w:t>Nabídková cena za celé plnění zakázky</w:t>
            </w:r>
          </w:p>
        </w:tc>
      </w:tr>
      <w:tr w:rsidR="00486F52" w:rsidTr="00486F52">
        <w:trPr>
          <w:trHeight w:val="408"/>
          <w:jc w:val="center"/>
        </w:trPr>
        <w:tc>
          <w:tcPr>
            <w:tcW w:w="3070" w:type="dxa"/>
            <w:shd w:val="clear" w:color="auto" w:fill="DBE5F1" w:themeFill="accent1" w:themeFillTint="33"/>
            <w:vAlign w:val="center"/>
          </w:tcPr>
          <w:p w:rsidR="00486F52" w:rsidRDefault="00486F52" w:rsidP="00486F52">
            <w:pPr>
              <w:jc w:val="center"/>
            </w:pPr>
            <w:r>
              <w:t>Cena v Kč celkem bez DPH:</w:t>
            </w:r>
          </w:p>
        </w:tc>
        <w:tc>
          <w:tcPr>
            <w:tcW w:w="3071" w:type="dxa"/>
            <w:gridSpan w:val="2"/>
            <w:shd w:val="clear" w:color="auto" w:fill="DBE5F1" w:themeFill="accent1" w:themeFillTint="33"/>
            <w:vAlign w:val="center"/>
          </w:tcPr>
          <w:p w:rsidR="00486F52" w:rsidRDefault="00486F52" w:rsidP="00486F52">
            <w:pPr>
              <w:jc w:val="center"/>
            </w:pPr>
            <w:r>
              <w:t>Samostatně DPH (20%):</w:t>
            </w:r>
          </w:p>
        </w:tc>
        <w:tc>
          <w:tcPr>
            <w:tcW w:w="3071" w:type="dxa"/>
            <w:shd w:val="clear" w:color="auto" w:fill="DBE5F1" w:themeFill="accent1" w:themeFillTint="33"/>
            <w:vAlign w:val="center"/>
          </w:tcPr>
          <w:p w:rsidR="00486F52" w:rsidRDefault="00486F52" w:rsidP="00486F52">
            <w:pPr>
              <w:jc w:val="center"/>
            </w:pPr>
            <w:r>
              <w:t>Cena v Kč celkem včetně DPH:</w:t>
            </w:r>
          </w:p>
        </w:tc>
      </w:tr>
      <w:tr w:rsidR="00486F52" w:rsidTr="00486F52">
        <w:trPr>
          <w:trHeight w:val="414"/>
          <w:jc w:val="center"/>
        </w:trPr>
        <w:tc>
          <w:tcPr>
            <w:tcW w:w="3070" w:type="dxa"/>
            <w:vAlign w:val="center"/>
          </w:tcPr>
          <w:p w:rsidR="00486F52" w:rsidRDefault="00486F52" w:rsidP="00591486"/>
        </w:tc>
        <w:tc>
          <w:tcPr>
            <w:tcW w:w="3071" w:type="dxa"/>
            <w:gridSpan w:val="2"/>
            <w:vAlign w:val="center"/>
          </w:tcPr>
          <w:p w:rsidR="00486F52" w:rsidRDefault="00486F52" w:rsidP="00591486"/>
        </w:tc>
        <w:tc>
          <w:tcPr>
            <w:tcW w:w="3071" w:type="dxa"/>
            <w:vAlign w:val="center"/>
          </w:tcPr>
          <w:p w:rsidR="00486F52" w:rsidRDefault="00486F52" w:rsidP="00591486"/>
        </w:tc>
      </w:tr>
      <w:tr w:rsidR="00486F52" w:rsidTr="00486F52">
        <w:trPr>
          <w:trHeight w:val="420"/>
          <w:jc w:val="center"/>
        </w:trPr>
        <w:tc>
          <w:tcPr>
            <w:tcW w:w="9212" w:type="dxa"/>
            <w:gridSpan w:val="4"/>
            <w:shd w:val="clear" w:color="auto" w:fill="4F81BD" w:themeFill="accent1"/>
            <w:vAlign w:val="center"/>
          </w:tcPr>
          <w:p w:rsidR="00486F52" w:rsidRPr="00486F52" w:rsidRDefault="00486F52" w:rsidP="00486F5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86F52">
              <w:rPr>
                <w:b/>
                <w:color w:val="FFFFFF" w:themeColor="background1"/>
                <w:sz w:val="24"/>
                <w:szCs w:val="24"/>
              </w:rPr>
              <w:t>Osoba oprávněná za uchazeče jednat</w:t>
            </w:r>
          </w:p>
        </w:tc>
      </w:tr>
      <w:tr w:rsidR="009B483F" w:rsidTr="00A0384F">
        <w:trPr>
          <w:trHeight w:val="420"/>
          <w:jc w:val="center"/>
        </w:trPr>
        <w:tc>
          <w:tcPr>
            <w:tcW w:w="3070" w:type="dxa"/>
            <w:shd w:val="clear" w:color="auto" w:fill="DBE5F1" w:themeFill="accent1" w:themeFillTint="33"/>
            <w:vAlign w:val="center"/>
          </w:tcPr>
          <w:p w:rsidR="009B483F" w:rsidRDefault="009B483F" w:rsidP="00591486">
            <w:r>
              <w:t>Titul, jméno, příjmení:</w:t>
            </w:r>
          </w:p>
        </w:tc>
        <w:tc>
          <w:tcPr>
            <w:tcW w:w="6142" w:type="dxa"/>
            <w:gridSpan w:val="3"/>
            <w:shd w:val="clear" w:color="auto" w:fill="FFFFFF" w:themeFill="background1"/>
            <w:vAlign w:val="center"/>
          </w:tcPr>
          <w:p w:rsidR="009B483F" w:rsidRDefault="009B483F" w:rsidP="00591486"/>
        </w:tc>
      </w:tr>
      <w:tr w:rsidR="009B483F" w:rsidTr="00A0384F">
        <w:trPr>
          <w:trHeight w:val="420"/>
          <w:jc w:val="center"/>
        </w:trPr>
        <w:tc>
          <w:tcPr>
            <w:tcW w:w="3070" w:type="dxa"/>
            <w:shd w:val="clear" w:color="auto" w:fill="DBE5F1" w:themeFill="accent1" w:themeFillTint="33"/>
            <w:vAlign w:val="center"/>
          </w:tcPr>
          <w:p w:rsidR="009B483F" w:rsidRDefault="009B483F" w:rsidP="00591486">
            <w:r>
              <w:t>Funkce:</w:t>
            </w:r>
          </w:p>
        </w:tc>
        <w:tc>
          <w:tcPr>
            <w:tcW w:w="6142" w:type="dxa"/>
            <w:gridSpan w:val="3"/>
            <w:shd w:val="clear" w:color="auto" w:fill="FFFFFF" w:themeFill="background1"/>
            <w:vAlign w:val="center"/>
          </w:tcPr>
          <w:p w:rsidR="009B483F" w:rsidRDefault="009B483F" w:rsidP="00591486"/>
        </w:tc>
      </w:tr>
      <w:tr w:rsidR="009B483F" w:rsidTr="00FA5D24">
        <w:trPr>
          <w:trHeight w:val="821"/>
          <w:jc w:val="center"/>
        </w:trPr>
        <w:tc>
          <w:tcPr>
            <w:tcW w:w="3070" w:type="dxa"/>
            <w:shd w:val="clear" w:color="auto" w:fill="DBE5F1" w:themeFill="accent1" w:themeFillTint="33"/>
            <w:vAlign w:val="center"/>
          </w:tcPr>
          <w:p w:rsidR="009B483F" w:rsidRDefault="009B483F" w:rsidP="00591486">
            <w:r>
              <w:t>Podpis oprávněné osoby:</w:t>
            </w:r>
          </w:p>
        </w:tc>
        <w:tc>
          <w:tcPr>
            <w:tcW w:w="3071" w:type="dxa"/>
            <w:gridSpan w:val="2"/>
            <w:shd w:val="clear" w:color="auto" w:fill="FFFFFF" w:themeFill="background1"/>
            <w:vAlign w:val="bottom"/>
          </w:tcPr>
          <w:p w:rsidR="009B483F" w:rsidRDefault="009B483F" w:rsidP="009B483F">
            <w:pPr>
              <w:jc w:val="center"/>
            </w:pPr>
            <w:r>
              <w:t>…………………………………………..</w:t>
            </w:r>
          </w:p>
        </w:tc>
        <w:tc>
          <w:tcPr>
            <w:tcW w:w="3071" w:type="dxa"/>
            <w:shd w:val="clear" w:color="auto" w:fill="FFFFFF" w:themeFill="background1"/>
            <w:vAlign w:val="bottom"/>
          </w:tcPr>
          <w:p w:rsidR="009B483F" w:rsidRPr="00FA5D24" w:rsidRDefault="00FA5D24" w:rsidP="00FA5D24">
            <w:pPr>
              <w:jc w:val="right"/>
              <w:rPr>
                <w:i/>
                <w:color w:val="BFBFBF" w:themeColor="background1" w:themeShade="BF"/>
              </w:rPr>
            </w:pPr>
            <w:r w:rsidRPr="00FA5D24">
              <w:rPr>
                <w:i/>
                <w:color w:val="BFBFBF" w:themeColor="background1" w:themeShade="BF"/>
                <w:sz w:val="20"/>
              </w:rPr>
              <w:t>Razítko</w:t>
            </w:r>
          </w:p>
        </w:tc>
      </w:tr>
      <w:tr w:rsidR="009B483F" w:rsidTr="00A0384F">
        <w:trPr>
          <w:trHeight w:val="420"/>
          <w:jc w:val="center"/>
        </w:trPr>
        <w:tc>
          <w:tcPr>
            <w:tcW w:w="3070" w:type="dxa"/>
            <w:shd w:val="clear" w:color="auto" w:fill="DBE5F1" w:themeFill="accent1" w:themeFillTint="33"/>
            <w:vAlign w:val="center"/>
          </w:tcPr>
          <w:p w:rsidR="009B483F" w:rsidRDefault="009B483F" w:rsidP="00591486">
            <w:r>
              <w:t>Místo a datum podpisu:</w:t>
            </w:r>
          </w:p>
        </w:tc>
        <w:tc>
          <w:tcPr>
            <w:tcW w:w="6142" w:type="dxa"/>
            <w:gridSpan w:val="3"/>
            <w:shd w:val="clear" w:color="auto" w:fill="FFFFFF" w:themeFill="background1"/>
            <w:vAlign w:val="center"/>
          </w:tcPr>
          <w:p w:rsidR="009B483F" w:rsidRDefault="00FA5D24" w:rsidP="008728E1">
            <w:r>
              <w:t xml:space="preserve">V </w:t>
            </w:r>
            <w:r w:rsidR="008728E1">
              <w:t xml:space="preserve">……… </w:t>
            </w:r>
            <w:r>
              <w:t>dne</w:t>
            </w:r>
            <w:r w:rsidR="008728E1">
              <w:t xml:space="preserve"> ………</w:t>
            </w:r>
            <w:proofErr w:type="gramStart"/>
            <w:r w:rsidR="008728E1">
              <w:t>…..</w:t>
            </w:r>
            <w:proofErr w:type="gramEnd"/>
          </w:p>
        </w:tc>
      </w:tr>
    </w:tbl>
    <w:p w:rsidR="00A0384F" w:rsidRDefault="00A0384F"/>
    <w:sectPr w:rsidR="00A0384F" w:rsidSect="00590EAD"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909" w:rsidRDefault="00635909" w:rsidP="00590EAD">
      <w:pPr>
        <w:spacing w:after="0" w:line="240" w:lineRule="auto"/>
      </w:pPr>
      <w:r>
        <w:separator/>
      </w:r>
    </w:p>
  </w:endnote>
  <w:endnote w:type="continuationSeparator" w:id="0">
    <w:p w:rsidR="00635909" w:rsidRDefault="00635909" w:rsidP="00590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09" w:rsidRDefault="00635909">
    <w:pPr>
      <w:pStyle w:val="Zpat"/>
    </w:pPr>
    <w:r w:rsidRPr="00A0384F"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890905</wp:posOffset>
          </wp:positionH>
          <wp:positionV relativeFrom="paragraph">
            <wp:posOffset>81915</wp:posOffset>
          </wp:positionV>
          <wp:extent cx="5762625" cy="542925"/>
          <wp:effectExtent l="19050" t="0" r="9525" b="0"/>
          <wp:wrapThrough wrapText="bothSides">
            <wp:wrapPolygon edited="0">
              <wp:start x="-71" y="0"/>
              <wp:lineTo x="-71" y="21221"/>
              <wp:lineTo x="21636" y="21221"/>
              <wp:lineTo x="21636" y="0"/>
              <wp:lineTo x="-71" y="0"/>
            </wp:wrapPolygon>
          </wp:wrapThrough>
          <wp:docPr id="2" name="Obrázek 0" descr="okraj_spo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kraj_spodn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909" w:rsidRDefault="00635909" w:rsidP="00590EAD">
      <w:pPr>
        <w:spacing w:after="0" w:line="240" w:lineRule="auto"/>
      </w:pPr>
      <w:r>
        <w:separator/>
      </w:r>
    </w:p>
  </w:footnote>
  <w:footnote w:type="continuationSeparator" w:id="0">
    <w:p w:rsidR="00635909" w:rsidRDefault="00635909" w:rsidP="00590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09" w:rsidRDefault="00922CF0" w:rsidP="00D35F1D">
    <w:pPr>
      <w:pStyle w:val="Zhlav"/>
      <w:spacing w:line="360" w:lineRule="auto"/>
      <w:jc w:val="center"/>
      <w:rPr>
        <w:b/>
        <w:color w:val="7F7F7F" w:themeColor="text1" w:themeTint="80"/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64.65pt;margin-top:233pt;width:38.25pt;height:452.65pt;z-index:-251652096;mso-position-horizontal-relative:margin;mso-position-vertical-relative:margin;mso-width-relative:margin;mso-height-relative:margin;v-text-anchor:middle" wrapcoords="-45 -745 -45 20855 21645 20855 21645 -745 -45 -745" strokecolor="white [3212]">
          <v:shadow offset=",1pt" offset2=",-2pt"/>
          <v:textbox style="layout-flow:vertical;mso-layout-flow-alt:bottom-to-top">
            <w:txbxContent>
              <w:p w:rsidR="00635909" w:rsidRPr="0051566E" w:rsidRDefault="00635909" w:rsidP="0051566E">
                <w:pPr>
                  <w:rPr>
                    <w:color w:val="4F81BD" w:themeColor="accent1"/>
                  </w:rPr>
                </w:pPr>
                <w:r w:rsidRPr="0051566E">
                  <w:rPr>
                    <w:color w:val="4F81BD" w:themeColor="accent1"/>
                  </w:rPr>
                  <w:t xml:space="preserve">Kapitola: </w:t>
                </w:r>
                <w:r w:rsidR="00922CF0">
                  <w:fldChar w:fldCharType="begin"/>
                </w:r>
                <w:r w:rsidR="00922CF0">
                  <w:instrText xml:space="preserve"> STYLEREF  "Nadpis 1"  \* MERGEFORMAT </w:instrText>
                </w:r>
                <w:r w:rsidR="00922CF0">
                  <w:fldChar w:fldCharType="separate"/>
                </w:r>
                <w:r w:rsidR="003A34B2" w:rsidRPr="003A34B2">
                  <w:rPr>
                    <w:noProof/>
                    <w:color w:val="7F7F7F" w:themeColor="text1" w:themeTint="80"/>
                  </w:rPr>
                  <w:t>Titulní list</w:t>
                </w:r>
                <w:r w:rsidR="003A34B2">
                  <w:rPr>
                    <w:noProof/>
                  </w:rPr>
                  <w:t xml:space="preserve"> nabídky veřejné zakázky</w:t>
                </w:r>
                <w:r w:rsidR="00922CF0">
                  <w:rPr>
                    <w:noProof/>
                  </w:rPr>
                  <w:fldChar w:fldCharType="end"/>
                </w:r>
              </w:p>
            </w:txbxContent>
          </v:textbox>
          <w10:wrap type="through" anchorx="margin" anchory="margin"/>
        </v:shape>
      </w:pict>
    </w:r>
    <w:r w:rsidR="00635909">
      <w:rPr>
        <w:b/>
        <w:noProof/>
        <w:color w:val="4F81BD" w:themeColor="accent1"/>
        <w:lang w:eastAsia="cs-CZ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-87630</wp:posOffset>
          </wp:positionV>
          <wp:extent cx="542925" cy="495300"/>
          <wp:effectExtent l="19050" t="0" r="9525" b="0"/>
          <wp:wrapNone/>
          <wp:docPr id="3" name="Obrázek 2" descr="logo_vzor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zor201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92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color w:val="4F81BD" w:themeColor="accent1"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20.55pt;margin-top:-24.7pt;width:412.5pt;height:0;z-index:251661312;mso-position-horizontal-relative:margin;mso-position-vertical-relative:margin" o:connectortype="straight" strokecolor="#bfbfbf [2412]">
          <w10:wrap type="square" anchorx="margin" anchory="margin"/>
        </v:shape>
      </w:pict>
    </w:r>
    <w:r w:rsidR="00635909" w:rsidRPr="00A0384F">
      <w:rPr>
        <w:b/>
        <w:color w:val="4F81BD" w:themeColor="accent1"/>
      </w:rPr>
      <w:t>NABÍDKA</w:t>
    </w:r>
    <w:r w:rsidR="00635909" w:rsidRPr="00A0384F">
      <w:rPr>
        <w:b/>
      </w:rPr>
      <w:t xml:space="preserve"> – </w:t>
    </w:r>
    <w:r w:rsidR="0012600B">
      <w:fldChar w:fldCharType="begin"/>
    </w:r>
    <w:r w:rsidR="00AB2C89">
      <w:instrText xml:space="preserve"> STYLEREF  Silné  \* MERGEFORMAT </w:instrText>
    </w:r>
    <w:r w:rsidR="0012600B">
      <w:fldChar w:fldCharType="end"/>
    </w:r>
    <w:r w:rsidR="00635909" w:rsidRPr="00A0384F">
      <w:rPr>
        <w:b/>
      </w:rPr>
      <w:br w:type="page"/>
    </w:r>
    <w:r w:rsidR="00635909" w:rsidRPr="00D35F1D">
      <w:rPr>
        <w:b/>
        <w:color w:val="7F7F7F" w:themeColor="text1" w:themeTint="80"/>
        <w:sz w:val="24"/>
      </w:rPr>
      <w:t>A</w:t>
    </w:r>
    <w:r w:rsidR="00635909" w:rsidRPr="00D35F1D">
      <w:rPr>
        <w:b/>
        <w:color w:val="7F7F7F" w:themeColor="text1" w:themeTint="80"/>
        <w:sz w:val="20"/>
      </w:rPr>
      <w:t>KADEMICKÉ CENTRUM STUDENTSKÝCH AKTIVIT</w:t>
    </w:r>
  </w:p>
  <w:p w:rsidR="00635909" w:rsidRPr="00D35F1D" w:rsidRDefault="00635909" w:rsidP="00D35F1D">
    <w:pPr>
      <w:pStyle w:val="Zhlav"/>
      <w:spacing w:line="360" w:lineRule="auto"/>
      <w:jc w:val="center"/>
      <w:rPr>
        <w:b/>
        <w:color w:val="A6A6A6" w:themeColor="background1" w:themeShade="A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09" w:rsidRDefault="003A34B2">
    <w:pPr>
      <w:pStyle w:val="Zhlav"/>
    </w:pP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-661670</wp:posOffset>
          </wp:positionV>
          <wp:extent cx="4143375" cy="876300"/>
          <wp:effectExtent l="19050" t="0" r="9525" b="0"/>
          <wp:wrapTopAndBottom/>
          <wp:docPr id="14" name="Obrázek 13" descr="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43375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C1D4A"/>
    <w:multiLevelType w:val="hybridMultilevel"/>
    <w:tmpl w:val="6400D8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7761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BAE2086"/>
    <w:multiLevelType w:val="hybridMultilevel"/>
    <w:tmpl w:val="ECEE1E0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DFEB626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53533"/>
    <w:multiLevelType w:val="hybridMultilevel"/>
    <w:tmpl w:val="0FAA555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F25CE"/>
    <w:multiLevelType w:val="hybridMultilevel"/>
    <w:tmpl w:val="28D4B818"/>
    <w:lvl w:ilvl="0" w:tplc="04050001">
      <w:start w:val="1"/>
      <w:numFmt w:val="bullet"/>
      <w:lvlText w:val=""/>
      <w:lvlJc w:val="left"/>
      <w:pPr>
        <w:ind w:left="53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5">
    <w:nsid w:val="23827DC1"/>
    <w:multiLevelType w:val="hybridMultilevel"/>
    <w:tmpl w:val="9A02C5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353D23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7">
    <w:nsid w:val="2C8D625D"/>
    <w:multiLevelType w:val="hybridMultilevel"/>
    <w:tmpl w:val="7B780A3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DFEB626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83F9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E3D6854"/>
    <w:multiLevelType w:val="hybridMultilevel"/>
    <w:tmpl w:val="014AAB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CD7B68"/>
    <w:multiLevelType w:val="hybridMultilevel"/>
    <w:tmpl w:val="3A703C56"/>
    <w:lvl w:ilvl="0" w:tplc="233E89F8">
      <w:start w:val="1"/>
      <w:numFmt w:val="decimal"/>
      <w:pStyle w:val="Bezmez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705300"/>
    <w:multiLevelType w:val="hybridMultilevel"/>
    <w:tmpl w:val="C2D635A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C74BF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9CA1EB4"/>
    <w:multiLevelType w:val="multilevel"/>
    <w:tmpl w:val="0F44F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5549BE"/>
    <w:multiLevelType w:val="multilevel"/>
    <w:tmpl w:val="9DC2CA04"/>
    <w:lvl w:ilvl="0">
      <w:start w:val="1"/>
      <w:numFmt w:val="bullet"/>
      <w:lvlText w:val=""/>
      <w:lvlJc w:val="left"/>
      <w:pPr>
        <w:tabs>
          <w:tab w:val="num" w:pos="532"/>
        </w:tabs>
        <w:ind w:left="53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52"/>
        </w:tabs>
        <w:ind w:left="125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72"/>
        </w:tabs>
        <w:ind w:left="197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92"/>
        </w:tabs>
        <w:ind w:left="269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12"/>
        </w:tabs>
        <w:ind w:left="341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32"/>
        </w:tabs>
        <w:ind w:left="413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52"/>
        </w:tabs>
        <w:ind w:left="485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72"/>
        </w:tabs>
        <w:ind w:left="557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92"/>
        </w:tabs>
        <w:ind w:left="6292" w:hanging="360"/>
      </w:pPr>
      <w:rPr>
        <w:rFonts w:ascii="Wingdings" w:hAnsi="Wingdings" w:hint="default"/>
        <w:sz w:val="20"/>
      </w:rPr>
    </w:lvl>
  </w:abstractNum>
  <w:abstractNum w:abstractNumId="15">
    <w:nsid w:val="4D12741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FE5523C"/>
    <w:multiLevelType w:val="hybridMultilevel"/>
    <w:tmpl w:val="FC2269EE"/>
    <w:lvl w:ilvl="0" w:tplc="4C1A19C6">
      <w:start w:val="1"/>
      <w:numFmt w:val="bullet"/>
      <w:lvlText w:val=""/>
      <w:lvlJc w:val="left"/>
      <w:pPr>
        <w:ind w:left="360" w:hanging="360"/>
      </w:pPr>
      <w:rPr>
        <w:rFonts w:ascii="Wingdings 3" w:hAnsi="Wingdings 3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2E9075B"/>
    <w:multiLevelType w:val="multilevel"/>
    <w:tmpl w:val="A2ECE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2145A0"/>
    <w:multiLevelType w:val="hybridMultilevel"/>
    <w:tmpl w:val="AD36996E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F557951"/>
    <w:multiLevelType w:val="hybridMultilevel"/>
    <w:tmpl w:val="6400D8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C044CA"/>
    <w:multiLevelType w:val="hybridMultilevel"/>
    <w:tmpl w:val="8958A0B0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BD50E7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3165B64"/>
    <w:multiLevelType w:val="hybridMultilevel"/>
    <w:tmpl w:val="E1925D8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7B5455"/>
    <w:multiLevelType w:val="hybridMultilevel"/>
    <w:tmpl w:val="297AA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727822"/>
    <w:multiLevelType w:val="hybridMultilevel"/>
    <w:tmpl w:val="366090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4631C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6F14410"/>
    <w:multiLevelType w:val="hybridMultilevel"/>
    <w:tmpl w:val="C1CAF84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890E39"/>
    <w:multiLevelType w:val="multilevel"/>
    <w:tmpl w:val="9F4C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5A3A37"/>
    <w:multiLevelType w:val="multilevel"/>
    <w:tmpl w:val="3B246036"/>
    <w:lvl w:ilvl="0">
      <w:start w:val="1"/>
      <w:numFmt w:val="bullet"/>
      <w:lvlText w:val=""/>
      <w:lvlJc w:val="left"/>
      <w:pPr>
        <w:tabs>
          <w:tab w:val="num" w:pos="532"/>
        </w:tabs>
        <w:ind w:left="53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52"/>
        </w:tabs>
        <w:ind w:left="125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72"/>
        </w:tabs>
        <w:ind w:left="197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92"/>
        </w:tabs>
        <w:ind w:left="269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12"/>
        </w:tabs>
        <w:ind w:left="341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32"/>
        </w:tabs>
        <w:ind w:left="413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52"/>
        </w:tabs>
        <w:ind w:left="485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72"/>
        </w:tabs>
        <w:ind w:left="557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92"/>
        </w:tabs>
        <w:ind w:left="6292" w:hanging="360"/>
      </w:pPr>
      <w:rPr>
        <w:rFonts w:ascii="Wingdings" w:hAnsi="Wingdings" w:hint="default"/>
        <w:sz w:val="20"/>
      </w:rPr>
    </w:lvl>
  </w:abstractNum>
  <w:abstractNum w:abstractNumId="29">
    <w:nsid w:val="7EF00B90"/>
    <w:multiLevelType w:val="multilevel"/>
    <w:tmpl w:val="9976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24"/>
  </w:num>
  <w:num w:numId="4">
    <w:abstractNumId w:val="8"/>
  </w:num>
  <w:num w:numId="5">
    <w:abstractNumId w:val="6"/>
  </w:num>
  <w:num w:numId="6">
    <w:abstractNumId w:val="21"/>
  </w:num>
  <w:num w:numId="7">
    <w:abstractNumId w:val="12"/>
  </w:num>
  <w:num w:numId="8">
    <w:abstractNumId w:val="1"/>
  </w:num>
  <w:num w:numId="9">
    <w:abstractNumId w:val="25"/>
  </w:num>
  <w:num w:numId="10">
    <w:abstractNumId w:val="23"/>
  </w:num>
  <w:num w:numId="11">
    <w:abstractNumId w:val="15"/>
  </w:num>
  <w:num w:numId="12">
    <w:abstractNumId w:val="10"/>
  </w:num>
  <w:num w:numId="13">
    <w:abstractNumId w:val="26"/>
  </w:num>
  <w:num w:numId="14">
    <w:abstractNumId w:val="16"/>
  </w:num>
  <w:num w:numId="15">
    <w:abstractNumId w:val="18"/>
  </w:num>
  <w:num w:numId="16">
    <w:abstractNumId w:val="20"/>
  </w:num>
  <w:num w:numId="17">
    <w:abstractNumId w:val="3"/>
  </w:num>
  <w:num w:numId="18">
    <w:abstractNumId w:val="11"/>
  </w:num>
  <w:num w:numId="19">
    <w:abstractNumId w:val="7"/>
  </w:num>
  <w:num w:numId="20">
    <w:abstractNumId w:val="2"/>
  </w:num>
  <w:num w:numId="21">
    <w:abstractNumId w:val="22"/>
  </w:num>
  <w:num w:numId="22">
    <w:abstractNumId w:val="28"/>
  </w:num>
  <w:num w:numId="23">
    <w:abstractNumId w:val="4"/>
  </w:num>
  <w:num w:numId="24">
    <w:abstractNumId w:val="14"/>
  </w:num>
  <w:num w:numId="25">
    <w:abstractNumId w:val="27"/>
  </w:num>
  <w:num w:numId="26">
    <w:abstractNumId w:val="29"/>
  </w:num>
  <w:num w:numId="27">
    <w:abstractNumId w:val="17"/>
  </w:num>
  <w:num w:numId="28">
    <w:abstractNumId w:val="13"/>
  </w:num>
  <w:num w:numId="29">
    <w:abstractNumId w:val="0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 style="mso-position-horizontal-relative:margin;mso-position-vertical-relative:margin;mso-width-relative:margin;mso-height-relative:margin;v-text-anchor:middle" fillcolor="white" strokecolor="none [3212]">
      <v:fill color="white"/>
      <v:stroke color="none [3212]"/>
      <v:shadow offset=",1pt" offset2=",-2pt"/>
      <o:colormenu v:ext="edit" strokecolor="none [2412]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2D8B"/>
    <w:rsid w:val="0002663B"/>
    <w:rsid w:val="000270E2"/>
    <w:rsid w:val="000F39F7"/>
    <w:rsid w:val="0012600B"/>
    <w:rsid w:val="00147157"/>
    <w:rsid w:val="001653B7"/>
    <w:rsid w:val="001876E0"/>
    <w:rsid w:val="001E2D8B"/>
    <w:rsid w:val="001F538A"/>
    <w:rsid w:val="002377FE"/>
    <w:rsid w:val="003A34B2"/>
    <w:rsid w:val="003B0029"/>
    <w:rsid w:val="003E6049"/>
    <w:rsid w:val="0043780D"/>
    <w:rsid w:val="00463948"/>
    <w:rsid w:val="00486F52"/>
    <w:rsid w:val="0051566E"/>
    <w:rsid w:val="005262E6"/>
    <w:rsid w:val="0055085E"/>
    <w:rsid w:val="00556605"/>
    <w:rsid w:val="00563AEA"/>
    <w:rsid w:val="00565472"/>
    <w:rsid w:val="00587483"/>
    <w:rsid w:val="00590EAD"/>
    <w:rsid w:val="00591486"/>
    <w:rsid w:val="005E5ADB"/>
    <w:rsid w:val="005F23D9"/>
    <w:rsid w:val="00635909"/>
    <w:rsid w:val="0064175E"/>
    <w:rsid w:val="00686A62"/>
    <w:rsid w:val="007F3E13"/>
    <w:rsid w:val="008213BE"/>
    <w:rsid w:val="008526E3"/>
    <w:rsid w:val="00865EE2"/>
    <w:rsid w:val="008728E1"/>
    <w:rsid w:val="00922CF0"/>
    <w:rsid w:val="0092443E"/>
    <w:rsid w:val="00985A42"/>
    <w:rsid w:val="009968F7"/>
    <w:rsid w:val="009B483F"/>
    <w:rsid w:val="00A0384F"/>
    <w:rsid w:val="00A541EE"/>
    <w:rsid w:val="00A846DF"/>
    <w:rsid w:val="00AB2C89"/>
    <w:rsid w:val="00B51FED"/>
    <w:rsid w:val="00B65514"/>
    <w:rsid w:val="00BB7485"/>
    <w:rsid w:val="00BC3B23"/>
    <w:rsid w:val="00C904D7"/>
    <w:rsid w:val="00D2797C"/>
    <w:rsid w:val="00D35F1D"/>
    <w:rsid w:val="00D6125F"/>
    <w:rsid w:val="00D86917"/>
    <w:rsid w:val="00E0028F"/>
    <w:rsid w:val="00E004BA"/>
    <w:rsid w:val="00E475D1"/>
    <w:rsid w:val="00E74796"/>
    <w:rsid w:val="00E831AE"/>
    <w:rsid w:val="00E96C8C"/>
    <w:rsid w:val="00EB15CC"/>
    <w:rsid w:val="00F01C84"/>
    <w:rsid w:val="00F77E99"/>
    <w:rsid w:val="00FA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-relative:margin;mso-position-vertical-relative:margin;mso-width-relative:margin;mso-height-relative:margin;v-text-anchor:middle" fillcolor="white" strokecolor="none [3212]">
      <v:fill color="white"/>
      <v:stroke color="none [3212]"/>
      <v:shadow offset=",1pt" offset2=",-2pt"/>
      <o:colormenu v:ext="edit" stroke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538A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591486"/>
    <w:pPr>
      <w:keepNext/>
      <w:keepLines/>
      <w:numPr>
        <w:numId w:val="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87483"/>
    <w:pPr>
      <w:keepNext/>
      <w:keepLines/>
      <w:numPr>
        <w:ilvl w:val="1"/>
        <w:numId w:val="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77E99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77E99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F77E99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77E99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77E99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77E99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77E99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590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90EAD"/>
  </w:style>
  <w:style w:type="paragraph" w:styleId="Zpat">
    <w:name w:val="footer"/>
    <w:basedOn w:val="Normln"/>
    <w:link w:val="ZpatChar"/>
    <w:uiPriority w:val="99"/>
    <w:semiHidden/>
    <w:unhideWhenUsed/>
    <w:rsid w:val="00590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90EAD"/>
  </w:style>
  <w:style w:type="character" w:customStyle="1" w:styleId="Nadpis1Char">
    <w:name w:val="Nadpis 1 Char"/>
    <w:basedOn w:val="Standardnpsmoodstavce"/>
    <w:link w:val="Nadpis1"/>
    <w:uiPriority w:val="9"/>
    <w:rsid w:val="005914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Mkatabulky">
    <w:name w:val="Table Grid"/>
    <w:basedOn w:val="Normlntabulka"/>
    <w:uiPriority w:val="59"/>
    <w:rsid w:val="00591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1653B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3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384F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8526E3"/>
    <w:rPr>
      <w:b/>
      <w:bCs/>
    </w:rPr>
  </w:style>
  <w:style w:type="paragraph" w:styleId="Odstavecseseznamem">
    <w:name w:val="List Paragraph"/>
    <w:basedOn w:val="Normln"/>
    <w:uiPriority w:val="34"/>
    <w:qFormat/>
    <w:rsid w:val="00587483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5874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Odkaznakoment">
    <w:name w:val="annotation reference"/>
    <w:basedOn w:val="Standardnpsmoodstavce"/>
    <w:uiPriority w:val="99"/>
    <w:semiHidden/>
    <w:unhideWhenUsed/>
    <w:rsid w:val="003B002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B002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B002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002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B0029"/>
    <w:rPr>
      <w:b/>
      <w:bCs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unhideWhenUsed/>
    <w:rsid w:val="00865EE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65EE2"/>
    <w:pPr>
      <w:spacing w:after="100"/>
      <w:ind w:left="220"/>
    </w:pPr>
  </w:style>
  <w:style w:type="paragraph" w:styleId="Bezmezer">
    <w:name w:val="No Spacing"/>
    <w:aliases w:val="Nadpis číslovaný"/>
    <w:basedOn w:val="Nadpis1"/>
    <w:next w:val="Normln"/>
    <w:uiPriority w:val="1"/>
    <w:qFormat/>
    <w:rsid w:val="00F77E99"/>
    <w:pPr>
      <w:numPr>
        <w:numId w:val="12"/>
      </w:numPr>
      <w:spacing w:line="240" w:lineRule="auto"/>
      <w:ind w:left="360"/>
    </w:pPr>
  </w:style>
  <w:style w:type="character" w:customStyle="1" w:styleId="Nadpis3Char">
    <w:name w:val="Nadpis 3 Char"/>
    <w:basedOn w:val="Standardnpsmoodstavce"/>
    <w:link w:val="Nadpis3"/>
    <w:uiPriority w:val="9"/>
    <w:rsid w:val="00F77E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F77E9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F77E9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77E9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77E9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77E9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77E9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1E2D8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47157"/>
    <w:pPr>
      <w:spacing w:after="0" w:line="240" w:lineRule="auto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47157"/>
    <w:rPr>
      <w:rFonts w:ascii="Calibri" w:eastAsia="Calibri" w:hAnsi="Calibri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47157"/>
    <w:rPr>
      <w:vertAlign w:val="superscript"/>
    </w:rPr>
  </w:style>
  <w:style w:type="paragraph" w:customStyle="1" w:styleId="Normln-malodrky">
    <w:name w:val="Normální - malé odrážky"/>
    <w:basedOn w:val="Normln"/>
    <w:link w:val="Normln-malodrkyChar"/>
    <w:qFormat/>
    <w:rsid w:val="005262E6"/>
    <w:pPr>
      <w:spacing w:before="60" w:after="60" w:line="264" w:lineRule="auto"/>
      <w:jc w:val="left"/>
    </w:pPr>
    <w:rPr>
      <w:rFonts w:ascii="Calibri" w:eastAsia="Calibri" w:hAnsi="Calibri" w:cs="Times New Roman"/>
    </w:rPr>
  </w:style>
  <w:style w:type="character" w:styleId="Zdraznnintenzivn">
    <w:name w:val="Intense Emphasis"/>
    <w:basedOn w:val="Standardnpsmoodstavce"/>
    <w:uiPriority w:val="21"/>
    <w:qFormat/>
    <w:rsid w:val="005262E6"/>
    <w:rPr>
      <w:b/>
      <w:bCs/>
      <w:i/>
      <w:iCs/>
      <w:color w:val="4F81BD"/>
    </w:rPr>
  </w:style>
  <w:style w:type="character" w:customStyle="1" w:styleId="Normln-malodrkyChar">
    <w:name w:val="Normální - malé odrážky Char"/>
    <w:basedOn w:val="Standardnpsmoodstavce"/>
    <w:link w:val="Normln-malodrky"/>
    <w:rsid w:val="005262E6"/>
    <w:rPr>
      <w:rFonts w:ascii="Calibri" w:eastAsia="Calibri" w:hAnsi="Calibri" w:cs="Times New Roman"/>
    </w:rPr>
  </w:style>
  <w:style w:type="character" w:styleId="Zdraznnjemn">
    <w:name w:val="Subtle Emphasis"/>
    <w:aliases w:val="Specifikace"/>
    <w:basedOn w:val="Standardnpsmoodstavce"/>
    <w:uiPriority w:val="19"/>
    <w:qFormat/>
    <w:rsid w:val="005262E6"/>
    <w:rPr>
      <w:i/>
      <w:iCs/>
      <w:color w:val="808080"/>
    </w:rPr>
  </w:style>
  <w:style w:type="table" w:customStyle="1" w:styleId="Stednstnovn1zvraznn11">
    <w:name w:val="Střední stínování 1 – zvýraznění 11"/>
    <w:basedOn w:val="Normlntabulka"/>
    <w:uiPriority w:val="63"/>
    <w:rsid w:val="00BB74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bilek@acsa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acsa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Zakazky\sablona_nabidka_zakazky_final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34147-520F-46DD-B09D-7249EBF1D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sablona_nabidka_zakazky_final</Template>
  <TotalTime>6</TotalTime>
  <Pages>1</Pages>
  <Words>136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vut</Company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bilek</dc:creator>
  <cp:keywords/>
  <dc:description/>
  <cp:lastModifiedBy>Petr Bílek</cp:lastModifiedBy>
  <cp:revision>5</cp:revision>
  <dcterms:created xsi:type="dcterms:W3CDTF">2013-02-13T12:11:00Z</dcterms:created>
  <dcterms:modified xsi:type="dcterms:W3CDTF">2013-12-06T08:49:00Z</dcterms:modified>
</cp:coreProperties>
</file>